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1D1B" w14:textId="77777777" w:rsidR="00DD60A4" w:rsidRDefault="004840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F1D1D" wp14:editId="299F1D1E">
                <wp:simplePos x="0" y="0"/>
                <wp:positionH relativeFrom="column">
                  <wp:posOffset>2667000</wp:posOffset>
                </wp:positionH>
                <wp:positionV relativeFrom="paragraph">
                  <wp:posOffset>133350</wp:posOffset>
                </wp:positionV>
                <wp:extent cx="4391025" cy="768350"/>
                <wp:effectExtent l="0" t="0" r="9525" b="12700"/>
                <wp:wrapNone/>
                <wp:docPr id="10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Curlz MT" w:hAnsi="Curlz MT"/>
                                <w:szCs w:val="36"/>
                              </w:rPr>
                              <w:id w:val="871944467"/>
                              <w:placeholder>
                                <w:docPart w:val="02803F5E0D674A6A88DC626072D67B93"/>
                              </w:placeholder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b/>
                              </w:rPr>
                            </w:sdtEndPr>
                            <w:sdtContent>
                              <w:p w14:paraId="299F1D3D" w14:textId="2C9E2B29" w:rsidR="00DD60A4" w:rsidRPr="00D24D3A" w:rsidRDefault="00D24D3A" w:rsidP="00D24D3A">
                                <w:pPr>
                                  <w:pStyle w:val="NewsletterTitle"/>
                                  <w:jc w:val="center"/>
                                  <w:rPr>
                                    <w:b w:val="0"/>
                                    <w:szCs w:val="36"/>
                                  </w:rPr>
                                </w:pPr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Ms. Borders’ and </w:t>
                                </w:r>
                                <w:r w:rsidR="00A0717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Miss </w:t>
                                </w:r>
                                <w:proofErr w:type="spellStart"/>
                                <w:r w:rsidR="00A0717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Eley’s</w:t>
                                </w:r>
                                <w:proofErr w:type="spellEnd"/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 </w:t>
                                </w:r>
                                <w:r w:rsidR="009B31DD"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Monthly Class Newsletter</w:t>
                                </w:r>
                              </w:p>
                            </w:sdtContent>
                          </w:sdt>
                          <w:p w14:paraId="05571971" w14:textId="78B19EA1" w:rsidR="00734B03" w:rsidRDefault="008845E0">
                            <w:pPr>
                              <w:pStyle w:val="NewsletterTitle"/>
                            </w:pPr>
                            <w:r>
                              <w:rPr>
                                <w:sz w:val="24"/>
                              </w:rPr>
                              <w:t xml:space="preserve">October 2022 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F1D1D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10pt;margin-top:10.5pt;width:345.75pt;height: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Curlz MT" w:hAnsi="Curlz MT"/>
                          <w:szCs w:val="36"/>
                        </w:rPr>
                        <w:id w:val="871944467"/>
                        <w:placeholder>
                          <w:docPart w:val="02803F5E0D674A6A88DC626072D67B93"/>
                        </w:placeholder>
                      </w:sdtPr>
                      <w:sdtEndPr>
                        <w:rPr>
                          <w:rStyle w:val="DefaultParagraphFont"/>
                          <w:rFonts w:asciiTheme="minorHAnsi" w:hAnsiTheme="minorHAnsi"/>
                          <w:b/>
                        </w:rPr>
                      </w:sdtEndPr>
                      <w:sdtContent>
                        <w:p w14:paraId="299F1D3D" w14:textId="2C9E2B29" w:rsidR="00DD60A4" w:rsidRPr="00D24D3A" w:rsidRDefault="00D24D3A" w:rsidP="00D24D3A">
                          <w:pPr>
                            <w:pStyle w:val="NewsletterTitle"/>
                            <w:jc w:val="center"/>
                            <w:rPr>
                              <w:b w:val="0"/>
                              <w:szCs w:val="36"/>
                            </w:rPr>
                          </w:pPr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Ms. Borders’ and </w:t>
                          </w:r>
                          <w:r w:rsidR="00A0717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Miss </w:t>
                          </w:r>
                          <w:proofErr w:type="spellStart"/>
                          <w:r w:rsidR="00A0717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Eley’s</w:t>
                          </w:r>
                          <w:proofErr w:type="spellEnd"/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 </w:t>
                          </w:r>
                          <w:r w:rsidR="009B31DD"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Monthly Class Newsletter</w:t>
                          </w:r>
                        </w:p>
                      </w:sdtContent>
                    </w:sdt>
                    <w:p w14:paraId="05571971" w14:textId="78B19EA1" w:rsidR="00734B03" w:rsidRDefault="008845E0">
                      <w:pPr>
                        <w:pStyle w:val="NewsletterTitle"/>
                      </w:pPr>
                      <w:r>
                        <w:rPr>
                          <w:sz w:val="24"/>
                        </w:rPr>
                        <w:t xml:space="preserve">October 2022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99F1D1F" wp14:editId="299F1D20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10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013DD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9F1D21" wp14:editId="299F1D22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10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B6D8E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 w:rsidR="00FC7DB5">
        <w:t>1</w:t>
      </w:r>
    </w:p>
    <w:p w14:paraId="299F1D1C" w14:textId="1EC09EB1" w:rsidR="00DD60A4" w:rsidRDefault="00B45E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F1D23" wp14:editId="299F1D24">
                <wp:simplePos x="0" y="0"/>
                <wp:positionH relativeFrom="column">
                  <wp:posOffset>249865</wp:posOffset>
                </wp:positionH>
                <wp:positionV relativeFrom="paragraph">
                  <wp:posOffset>2031897</wp:posOffset>
                </wp:positionV>
                <wp:extent cx="3183255" cy="7038753"/>
                <wp:effectExtent l="0" t="0" r="0" b="0"/>
                <wp:wrapNone/>
                <wp:docPr id="9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038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40" w14:textId="0B0E57F3" w:rsidR="00474A0B" w:rsidRPr="00A074D8" w:rsidRDefault="00000000" w:rsidP="00241F53">
                            <w:pPr>
                              <w:pStyle w:val="Photocaption"/>
                              <w:jc w:val="left"/>
                              <w:rPr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PhotocaptionChar"/>
                                  <w:b/>
                                  <w:i/>
                                  <w:szCs w:val="20"/>
                                </w:rPr>
                                <w:id w:val="871944564"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15676F" w:rsidRPr="00A074D8">
                                  <w:rPr>
                                    <w:rStyle w:val="PhotocaptionChar"/>
                                    <w:b/>
                                    <w:i/>
                                    <w:szCs w:val="20"/>
                                  </w:rPr>
                                  <w:t xml:space="preserve">  </w:t>
                                </w:r>
                              </w:sdtContent>
                            </w:sdt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Dear </w:t>
                            </w:r>
                            <w:proofErr w:type="gramStart"/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Room</w:t>
                            </w:r>
                            <w:proofErr w:type="gramEnd"/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208</w:t>
                            </w:r>
                            <w:r w:rsidR="008845E0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and </w:t>
                            </w:r>
                            <w:r w:rsidR="004D7169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210</w:t>
                            </w:r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Families,</w:t>
                            </w:r>
                          </w:p>
                          <w:p w14:paraId="299F1D41" w14:textId="77777777" w:rsidR="00474A0B" w:rsidRPr="00A074D8" w:rsidRDefault="00710CB0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Happy Fall to all!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are off to a great start!</w:t>
                            </w:r>
                          </w:p>
                          <w:p w14:paraId="299F1D42" w14:textId="685C89B9" w:rsidR="00967A41" w:rsidRPr="00A074D8" w:rsidRDefault="00967A41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fall fundraiser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officially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started September 2</w:t>
                            </w:r>
                            <w:r w:rsidR="009A7D5E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will run until </w:t>
                            </w:r>
                            <w:r w:rsidR="00A4694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Tuesday,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October </w:t>
                            </w:r>
                            <w:r w:rsidR="00EA1A3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All money and orders will need to be turned in </w:t>
                            </w:r>
                            <w:r w:rsidR="006240E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school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at that time.</w:t>
                            </w:r>
                            <w:r w:rsidR="006C6F6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all thank you for your help!</w:t>
                            </w:r>
                          </w:p>
                          <w:p w14:paraId="707B5BDF" w14:textId="79651B2C" w:rsidR="00135BC8" w:rsidRPr="00A074D8" w:rsidRDefault="00DC0ABA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Third grade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Ohio AIR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Language Arts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Test will be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October</w:t>
                            </w:r>
                            <w:r w:rsidR="00327ADF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It would be helpful to 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avoid making doctor/dentist appoin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nts at th</w:t>
                            </w:r>
                            <w:r w:rsidR="006F6A2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is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time.</w:t>
                            </w:r>
                            <w:r w:rsidR="00A074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Watch for more information to come home.</w:t>
                            </w:r>
                          </w:p>
                          <w:p w14:paraId="299F1D43" w14:textId="4736049F" w:rsidR="00474A0B" w:rsidRPr="00A074D8" w:rsidRDefault="00474A0B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class we </w:t>
                            </w:r>
                            <w:r w:rsidR="00C708F6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have worked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 w:rsidR="009E6B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rounding,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one-digit,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two-digit and three-digit addition with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without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regrouping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 will review subtraction starting ne</w:t>
                            </w:r>
                            <w:r w:rsidR="00AC1B6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 week.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We are all logged in to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iXL</w:t>
                            </w:r>
                            <w:proofErr w:type="spellEnd"/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Xtra</w:t>
                            </w:r>
                            <w:proofErr w:type="spellEnd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Math apps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 individualized instruction.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If you have </w:t>
                            </w:r>
                            <w:r w:rsidR="00646ED7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proofErr w:type="spellStart"/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wifi</w:t>
                            </w:r>
                            <w:proofErr w:type="spellEnd"/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you can log in at home as well. </w:t>
                            </w:r>
                            <w:r w:rsidR="00AE0E57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Log in through </w:t>
                            </w:r>
                            <w:proofErr w:type="spellStart"/>
                            <w:r w:rsidR="00AE0E57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Classlink</w:t>
                            </w:r>
                            <w:proofErr w:type="spellEnd"/>
                            <w:r w:rsidR="00AE0E57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where all the passwords are saved.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you need the instructions sent home</w:t>
                            </w:r>
                            <w:r w:rsidR="00E80C2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please let </w:t>
                            </w:r>
                            <w:r w:rsidR="00CA7D8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know. </w:t>
                            </w:r>
                          </w:p>
                          <w:p w14:paraId="103577E4" w14:textId="5069A5A9" w:rsidR="00A351A5" w:rsidRPr="00A074D8" w:rsidRDefault="00CA7D81" w:rsidP="00AC1B62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sure to review </w:t>
                            </w:r>
                            <w:r w:rsidR="007A58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planners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regularly.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will write in them nearly every day.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we have homework every week. It is sent home on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first day of the week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due each Friday.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Students should also be reading each night</w:t>
                            </w:r>
                            <w:r w:rsidR="000246F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for 20 minutes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9F1D45" w14:textId="77777777" w:rsidR="00EA5338" w:rsidRPr="00A074D8" w:rsidRDefault="0015676F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Thanks for all your support!</w:t>
                            </w:r>
                          </w:p>
                          <w:p w14:paraId="299F1D46" w14:textId="0EC97026" w:rsidR="009E6BAB" w:rsidRPr="00A074D8" w:rsidRDefault="009E6BAB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Ms. Borders and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Miss Eley</w:t>
                            </w:r>
                          </w:p>
                          <w:p w14:paraId="299F1D47" w14:textId="77777777" w:rsidR="00795D7E" w:rsidRPr="00F409C5" w:rsidRDefault="00000000" w:rsidP="00A351A5">
                            <w:pPr>
                              <w:spacing w:after="0"/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795D7E" w:rsidRPr="00F409C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aborders@gcswave.com</w:t>
                              </w:r>
                            </w:hyperlink>
                          </w:p>
                          <w:p w14:paraId="299F1D48" w14:textId="3D42C22E" w:rsidR="007217D8" w:rsidRPr="00F409C5" w:rsidRDefault="00944E5A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heley</w:t>
                            </w:r>
                            <w:r w:rsidR="007217D8"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@gcswave.com</w:t>
                            </w:r>
                          </w:p>
                          <w:p w14:paraId="299F1D49" w14:textId="77777777" w:rsidR="00795D7E" w:rsidRPr="00F409C5" w:rsidRDefault="00795D7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(937)548-3185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3" id="Text Box 134" o:spid="_x0000_s1027" type="#_x0000_t202" style="position:absolute;margin-left:19.65pt;margin-top:160pt;width:250.65pt;height:5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" filled="f" stroked="f">
                <v:textbox>
                  <w:txbxContent>
                    <w:p w14:paraId="299F1D40" w14:textId="0B0E57F3" w:rsidR="00474A0B" w:rsidRPr="00A074D8" w:rsidRDefault="00000000" w:rsidP="00241F53">
                      <w:pPr>
                        <w:pStyle w:val="Photocaption"/>
                        <w:jc w:val="left"/>
                        <w:rPr>
                          <w:szCs w:val="20"/>
                        </w:rPr>
                      </w:pPr>
                      <w:sdt>
                        <w:sdtPr>
                          <w:rPr>
                            <w:rStyle w:val="PhotocaptionChar"/>
                            <w:b/>
                            <w:i/>
                            <w:szCs w:val="20"/>
                          </w:rPr>
                          <w:id w:val="871944564"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15676F" w:rsidRPr="00A074D8">
                            <w:rPr>
                              <w:rStyle w:val="PhotocaptionChar"/>
                              <w:b/>
                              <w:i/>
                              <w:szCs w:val="20"/>
                            </w:rPr>
                            <w:t xml:space="preserve">  </w:t>
                          </w:r>
                        </w:sdtContent>
                      </w:sdt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Dear </w:t>
                      </w:r>
                      <w:proofErr w:type="gramStart"/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Room</w:t>
                      </w:r>
                      <w:proofErr w:type="gramEnd"/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208</w:t>
                      </w:r>
                      <w:r w:rsidR="008845E0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and </w:t>
                      </w:r>
                      <w:r w:rsidR="004D7169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210</w:t>
                      </w:r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Families,</w:t>
                      </w:r>
                    </w:p>
                    <w:p w14:paraId="299F1D41" w14:textId="77777777" w:rsidR="00474A0B" w:rsidRPr="00A074D8" w:rsidRDefault="00710CB0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Happy Fall to all!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are off to a great start!</w:t>
                      </w:r>
                    </w:p>
                    <w:p w14:paraId="299F1D42" w14:textId="685C89B9" w:rsidR="00967A41" w:rsidRPr="00A074D8" w:rsidRDefault="00967A41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fall fundraiser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officially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started September 2</w:t>
                      </w:r>
                      <w:r w:rsidR="009A7D5E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0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will run until </w:t>
                      </w:r>
                      <w:r w:rsidR="00A4694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Tuesday,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October </w:t>
                      </w:r>
                      <w:r w:rsidR="00EA1A3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4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All money and orders will need to be turned in </w:t>
                      </w:r>
                      <w:r w:rsidR="006240E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school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at that time.</w:t>
                      </w:r>
                      <w:r w:rsidR="006C6F6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all thank you for your help!</w:t>
                      </w:r>
                    </w:p>
                    <w:p w14:paraId="707B5BDF" w14:textId="79651B2C" w:rsidR="00135BC8" w:rsidRPr="00A074D8" w:rsidRDefault="00DC0ABA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Third grade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Ohio AIR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Language Arts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Test will be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in October</w:t>
                      </w:r>
                      <w:r w:rsidR="00327ADF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It would be helpful to 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avoid making doctor/dentist appoin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me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nts at th</w:t>
                      </w:r>
                      <w:r w:rsidR="006F6A2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is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time.</w:t>
                      </w:r>
                      <w:r w:rsidR="00A074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Watch for more information to come home.</w:t>
                      </w:r>
                    </w:p>
                    <w:p w14:paraId="299F1D43" w14:textId="4736049F" w:rsidR="00474A0B" w:rsidRPr="00A074D8" w:rsidRDefault="00474A0B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class we </w:t>
                      </w:r>
                      <w:r w:rsidR="00C708F6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have worked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</w:t>
                      </w:r>
                      <w:r w:rsidR="009E6B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rounding,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one-digit,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two-digit and three-digit addition with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without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regrouping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We will review subtraction starting ne</w:t>
                      </w:r>
                      <w:r w:rsidR="00AC1B6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 week.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We are all logged in to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iXL</w:t>
                      </w:r>
                      <w:proofErr w:type="spellEnd"/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proofErr w:type="spellStart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Xtra</w:t>
                      </w:r>
                      <w:proofErr w:type="spellEnd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Math apps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for individualized instruction.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If you have </w:t>
                      </w:r>
                      <w:r w:rsidR="00646ED7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access to </w:t>
                      </w:r>
                      <w:proofErr w:type="spellStart"/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wifi</w:t>
                      </w:r>
                      <w:proofErr w:type="spellEnd"/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you can log in at home as well. </w:t>
                      </w:r>
                      <w:r w:rsidR="00AE0E57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Log in through </w:t>
                      </w:r>
                      <w:proofErr w:type="spellStart"/>
                      <w:r w:rsidR="00AE0E57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Classlink</w:t>
                      </w:r>
                      <w:proofErr w:type="spellEnd"/>
                      <w:r w:rsidR="00AE0E57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where all the passwords are saved.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If you need the instructions sent home</w:t>
                      </w:r>
                      <w:r w:rsidR="00E80C2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please let </w:t>
                      </w:r>
                      <w:r w:rsidR="00CA7D8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us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know. </w:t>
                      </w:r>
                    </w:p>
                    <w:p w14:paraId="103577E4" w14:textId="5069A5A9" w:rsidR="00A351A5" w:rsidRPr="00A074D8" w:rsidRDefault="00CA7D81" w:rsidP="00AC1B62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Be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sure to review </w:t>
                      </w:r>
                      <w:r w:rsidR="007A58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planners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regularly.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will write in them nearly every day.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we have homework every week. It is sent home on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first day of the week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due each Friday.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Students should also be reading each night</w:t>
                      </w:r>
                      <w:r w:rsidR="000246F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for 20 minutes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299F1D45" w14:textId="77777777" w:rsidR="00EA5338" w:rsidRPr="00A074D8" w:rsidRDefault="0015676F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Thanks for all your support!</w:t>
                      </w:r>
                    </w:p>
                    <w:p w14:paraId="299F1D46" w14:textId="0EC97026" w:rsidR="009E6BAB" w:rsidRPr="00A074D8" w:rsidRDefault="009E6BAB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Ms. Borders and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Miss Eley</w:t>
                      </w:r>
                    </w:p>
                    <w:p w14:paraId="299F1D47" w14:textId="77777777" w:rsidR="00795D7E" w:rsidRPr="00F409C5" w:rsidRDefault="00000000" w:rsidP="00A351A5">
                      <w:pPr>
                        <w:spacing w:after="0"/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</w:pPr>
                      <w:hyperlink r:id="rId9" w:history="1">
                        <w:r w:rsidR="00795D7E" w:rsidRPr="00F409C5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aborders@gcswave.com</w:t>
                        </w:r>
                      </w:hyperlink>
                    </w:p>
                    <w:p w14:paraId="299F1D48" w14:textId="3D42C22E" w:rsidR="007217D8" w:rsidRPr="00F409C5" w:rsidRDefault="00944E5A" w:rsidP="00A351A5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heley</w:t>
                      </w:r>
                      <w:r w:rsidR="007217D8"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@gcswave.com</w:t>
                      </w:r>
                    </w:p>
                    <w:p w14:paraId="299F1D49" w14:textId="77777777" w:rsidR="00795D7E" w:rsidRPr="00F409C5" w:rsidRDefault="00795D7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Fonts w:ascii="Century Gothic" w:hAnsi="Century Gothic"/>
                          <w:sz w:val="18"/>
                          <w:szCs w:val="18"/>
                        </w:rPr>
                        <w:t>(937)548-3185</w:t>
                      </w:r>
                    </w:p>
                  </w:txbxContent>
                </v:textbox>
              </v:shape>
            </w:pict>
          </mc:Fallback>
        </mc:AlternateContent>
      </w:r>
      <w:r w:rsidR="00E91D1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99F1D25" wp14:editId="299F1D26">
                <wp:simplePos x="0" y="0"/>
                <wp:positionH relativeFrom="margin">
                  <wp:align>right</wp:align>
                </wp:positionH>
                <wp:positionV relativeFrom="paragraph">
                  <wp:posOffset>866140</wp:posOffset>
                </wp:positionV>
                <wp:extent cx="3626485" cy="8397875"/>
                <wp:effectExtent l="0" t="0" r="0" b="3175"/>
                <wp:wrapNone/>
                <wp:docPr id="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7B02" id="Freeform 137" o:spid="_x0000_s1026" style="position:absolute;margin-left:234.35pt;margin-top:68.2pt;width:285.55pt;height:661.25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eeece1 [3214]" stroked="f"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4D69C8">
        <w:t xml:space="preserve">    </w: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F1D27" wp14:editId="299F1D28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635" b="0"/>
                <wp:wrapNone/>
                <wp:docPr id="4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ooper Black" w:eastAsia="GungsuhChe" w:hAnsi="Cooper Black"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871944470"/>
                            </w:sdtPr>
                            <w:sdtContent>
                              <w:p w14:paraId="299F1D4A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</w:pPr>
                                <w:r w:rsidRPr="00967A41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  <w:t>Ways to help your third grader at home:</w:t>
                                </w:r>
                              </w:p>
                            </w:sdtContent>
                          </w:sdt>
                          <w:p w14:paraId="299F1D4B" w14:textId="77777777" w:rsidR="00474A0B" w:rsidRPr="00474A0B" w:rsidRDefault="00474A0B" w:rsidP="00474A0B">
                            <w:pPr>
                              <w:jc w:val="center"/>
                              <w:rPr>
                                <w:rFonts w:eastAsiaTheme="majorHAnsi"/>
                                <w:b/>
                                <w:smallCaps/>
                                <w:color w:val="000000" w:themeColor="text1"/>
                              </w:rPr>
                            </w:pPr>
                          </w:p>
                          <w:sdt>
                            <w:sdtPr>
                              <w:rPr>
                                <w:rFonts w:ascii="Cooper Black" w:eastAsia="GungsuhChe" w:hAnsi="Cooper Black"/>
                                <w:b/>
                                <w:smallCap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-1341007333"/>
                            </w:sdtPr>
                            <w:sdtEndPr>
                              <w:rPr>
                                <w:rFonts w:asciiTheme="minorHAnsi" w:eastAsiaTheme="minorHAnsi" w:hAnsiTheme="minorHAnsi"/>
                                <w:color w:val="auto"/>
                                <w:u w:val="none"/>
                                <w:lang w:bidi="ar-SA"/>
                              </w:rPr>
                            </w:sdtEndPr>
                            <w:sdtContent>
                              <w:p w14:paraId="299F1D4C" w14:textId="77777777" w:rsidR="00474A0B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Ask your child questions when they get home from school. Instead of “How was your day?” </w:t>
                                </w:r>
                                <w:r w:rsidR="00E93C8D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or questions that would have a yes/no answer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try these:</w:t>
                                </w:r>
                              </w:p>
                              <w:p w14:paraId="299F1D4D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made you smile today?</w:t>
                                </w:r>
                              </w:p>
                              <w:p w14:paraId="299F1D4E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-Can you think of a kind thing you did today?</w:t>
                                </w:r>
                              </w:p>
                              <w:p w14:paraId="299F1D4F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did you work hard on today?</w:t>
                                </w:r>
                              </w:p>
                              <w:p w14:paraId="299F1D50" w14:textId="5B7B2EBC" w:rsidR="00474A0B" w:rsidRPr="002671EC" w:rsidRDefault="007A0E02" w:rsidP="00C532A9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-If you could change one thing about your day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,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what would it be?</w:t>
                                </w:r>
                              </w:p>
                              <w:p w14:paraId="299F1D51" w14:textId="77777777" w:rsidR="0009747C" w:rsidRPr="002671EC" w:rsidRDefault="0009747C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</w:p>
                              <w:p w14:paraId="299F1D52" w14:textId="353892E4" w:rsidR="0009747C" w:rsidRPr="002671EC" w:rsidRDefault="007217D8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Math </w:t>
                                </w:r>
                                <w:r w:rsidR="00640BB7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>Homework</w:t>
                                </w:r>
                                <w:r w:rsidR="00E4654B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 </w:t>
                                </w:r>
                              </w:p>
                              <w:p w14:paraId="299F1D53" w14:textId="25C30817" w:rsidR="00474A0B" w:rsidRPr="002671EC" w:rsidRDefault="00E4654B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Math HW comes home on the first day of the week and is due on Friday.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It will usually be fact fluency work.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 recommend you start it on Monday. Set a timer for ten minutes</w:t>
                                </w:r>
                                <w:r w:rsidR="00BC7BD9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. When the timer goes off stop working for the evening. Pick it back up the next day until it is complete. </w:t>
                                </w:r>
                              </w:p>
                              <w:p w14:paraId="299F1D54" w14:textId="77777777" w:rsidR="00474A0B" w:rsidRPr="002671EC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</w:p>
                              <w:p w14:paraId="299F1D55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  <w:p w14:paraId="299F1D56" w14:textId="77777777" w:rsidR="00B11A54" w:rsidRPr="00474A0B" w:rsidRDefault="00000000" w:rsidP="00474A0B">
                                <w:pPr>
                                  <w:pStyle w:val="SectionLabelRightAligned"/>
                                  <w:jc w:val="left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  <w:sz w:val="32"/>
                                <w:szCs w:val="32"/>
                              </w:rPr>
                              <w:id w:val="871944471"/>
                            </w:sdtPr>
                            <w:sdtEndPr>
                              <w:rPr>
                                <w:rStyle w:val="DefaultParagraphFont"/>
                                <w:b/>
                                <w:i/>
                                <w:sz w:val="28"/>
                                <w:szCs w:val="28"/>
                              </w:rPr>
                            </w:sdtEndPr>
                            <w:sdtContent>
                              <w:p w14:paraId="299F1D57" w14:textId="77777777" w:rsidR="00EC35DE" w:rsidRPr="00474A0B" w:rsidRDefault="00EC35DE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8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9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A" w14:textId="77777777" w:rsidR="00DD60A4" w:rsidRPr="00CD7B4D" w:rsidRDefault="00000000" w:rsidP="00A074D8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  <w:p w14:paraId="299F1D5B" w14:textId="77777777" w:rsidR="00DD60A4" w:rsidRDefault="00DD60A4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7"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" fillcolor="#eeece1 [3214]" stroked="f">
                <v:textbox>
                  <w:txbxContent>
                    <w:sdt>
                      <w:sdtPr>
                        <w:rPr>
                          <w:rFonts w:ascii="Cooper Black" w:eastAsia="GungsuhChe" w:hAnsi="Cooper Black"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871944470"/>
                      </w:sdtPr>
                      <w:sdtContent>
                        <w:p w14:paraId="299F1D4A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</w:pPr>
                          <w:r w:rsidRPr="00967A41"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  <w:t>Ways to help your third grader at home:</w:t>
                          </w:r>
                        </w:p>
                      </w:sdtContent>
                    </w:sdt>
                    <w:p w14:paraId="299F1D4B" w14:textId="77777777" w:rsidR="00474A0B" w:rsidRPr="00474A0B" w:rsidRDefault="00474A0B" w:rsidP="00474A0B">
                      <w:pPr>
                        <w:jc w:val="center"/>
                        <w:rPr>
                          <w:rFonts w:eastAsiaTheme="majorHAnsi"/>
                          <w:b/>
                          <w:smallCaps/>
                          <w:color w:val="000000" w:themeColor="text1"/>
                        </w:rPr>
                      </w:pPr>
                    </w:p>
                    <w:sdt>
                      <w:sdtPr>
                        <w:rPr>
                          <w:rFonts w:ascii="Cooper Black" w:eastAsia="GungsuhChe" w:hAnsi="Cooper Black"/>
                          <w:b/>
                          <w:smallCaps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-1341007333"/>
                      </w:sdtPr>
                      <w:sdtEndPr>
                        <w:rPr>
                          <w:rFonts w:asciiTheme="minorHAnsi" w:eastAsiaTheme="minorHAnsi" w:hAnsiTheme="minorHAnsi"/>
                          <w:color w:val="auto"/>
                          <w:u w:val="none"/>
                          <w:lang w:bidi="ar-SA"/>
                        </w:rPr>
                      </w:sdtEndPr>
                      <w:sdtContent>
                        <w:p w14:paraId="299F1D4C" w14:textId="77777777" w:rsidR="00474A0B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Ask your child questions when they get home from school. Instead of “How was your day?” </w:t>
                          </w:r>
                          <w:r w:rsidR="00E93C8D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or questions that would have a yes/no answer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try these:</w:t>
                          </w:r>
                        </w:p>
                        <w:p w14:paraId="299F1D4D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made you smile today?</w:t>
                          </w:r>
                        </w:p>
                        <w:p w14:paraId="299F1D4E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-Can you think of a kind thing you did today?</w:t>
                          </w:r>
                        </w:p>
                        <w:p w14:paraId="299F1D4F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did you work hard on today?</w:t>
                          </w:r>
                        </w:p>
                        <w:p w14:paraId="299F1D50" w14:textId="5B7B2EBC" w:rsidR="00474A0B" w:rsidRPr="002671EC" w:rsidRDefault="007A0E02" w:rsidP="00C532A9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-If you could change one thing about your day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,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what would it be?</w:t>
                          </w:r>
                        </w:p>
                        <w:p w14:paraId="299F1D51" w14:textId="77777777" w:rsidR="0009747C" w:rsidRPr="002671EC" w:rsidRDefault="0009747C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</w:p>
                        <w:p w14:paraId="299F1D52" w14:textId="353892E4" w:rsidR="0009747C" w:rsidRPr="002671EC" w:rsidRDefault="007217D8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Math </w:t>
                          </w:r>
                          <w:r w:rsidR="00640BB7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>Homework</w:t>
                          </w:r>
                          <w:r w:rsidR="00E4654B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 </w:t>
                          </w:r>
                        </w:p>
                        <w:p w14:paraId="299F1D53" w14:textId="25C30817" w:rsidR="00474A0B" w:rsidRPr="002671EC" w:rsidRDefault="00E4654B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Math HW comes home on the first day of the week and is due on Friday.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It will usually be fact fluency work.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 recommend you start it on Monday. Set a timer for ten minutes</w:t>
                          </w:r>
                          <w:r w:rsidR="00BC7BD9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. When the timer goes off stop working for the evening. Pick it back up the next day until it is complete. </w:t>
                          </w:r>
                        </w:p>
                        <w:p w14:paraId="299F1D54" w14:textId="77777777" w:rsidR="00474A0B" w:rsidRPr="002671EC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</w:p>
                        <w:p w14:paraId="299F1D55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  <w:p w14:paraId="299F1D56" w14:textId="77777777" w:rsidR="00B11A54" w:rsidRPr="00474A0B" w:rsidRDefault="00000000" w:rsidP="00474A0B">
                          <w:pPr>
                            <w:pStyle w:val="SectionLabelRightAligned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rStyle w:val="TextChar"/>
                          <w:sz w:val="32"/>
                          <w:szCs w:val="32"/>
                        </w:rPr>
                        <w:id w:val="871944471"/>
                      </w:sdtPr>
                      <w:sdtEndPr>
                        <w:rPr>
                          <w:rStyle w:val="DefaultParagraphFont"/>
                          <w:b/>
                          <w:i/>
                          <w:sz w:val="28"/>
                          <w:szCs w:val="28"/>
                        </w:rPr>
                      </w:sdtEndPr>
                      <w:sdtContent>
                        <w:p w14:paraId="299F1D57" w14:textId="77777777" w:rsidR="00EC35DE" w:rsidRPr="00474A0B" w:rsidRDefault="00EC35DE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8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9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A" w14:textId="77777777" w:rsidR="00DD60A4" w:rsidRPr="00CD7B4D" w:rsidRDefault="00000000" w:rsidP="00A074D8">
                          <w:pPr>
                            <w:pStyle w:val="Text"/>
                          </w:pPr>
                        </w:p>
                      </w:sdtContent>
                    </w:sdt>
                    <w:p w14:paraId="299F1D5B" w14:textId="77777777" w:rsidR="00DD60A4" w:rsidRDefault="00DD60A4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9F1D29" wp14:editId="299F1D2A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4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1F17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99F1D2B" wp14:editId="299F1D2C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4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562C1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white [3212]" stroked="f"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710CB0">
        <w:rPr>
          <w:noProof/>
        </w:rPr>
        <w:t xml:space="preserve">    </w:t>
      </w:r>
      <w:r w:rsidR="007217D8">
        <w:rPr>
          <w:noProof/>
        </w:rPr>
        <w:drawing>
          <wp:inline distT="0" distB="0" distL="0" distR="0" wp14:anchorId="299F1D2D" wp14:editId="299F1D2E">
            <wp:extent cx="2076450" cy="16042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16-illustration-of-colorful-autumn-leaves-pv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16" cy="162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F9">
        <w:br w:type="page"/>
      </w:r>
      <w:r w:rsidR="004F4B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5E94B880" wp14:editId="076A496B">
                <wp:simplePos x="0" y="0"/>
                <wp:positionH relativeFrom="column">
                  <wp:posOffset>4433258</wp:posOffset>
                </wp:positionH>
                <wp:positionV relativeFrom="paragraph">
                  <wp:posOffset>7995968</wp:posOffset>
                </wp:positionV>
                <wp:extent cx="2447925" cy="12001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200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B66F2" id="Oval 12" o:spid="_x0000_s1026" style="position:absolute;margin-left:349.1pt;margin-top:629.6pt;width:192.75pt;height:94.5pt;z-index:251711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" filled="f" strokecolor="black [3213]" strokeweight="2pt">
                <v:stroke dashstyle="3 1"/>
              </v:oval>
            </w:pict>
          </mc:Fallback>
        </mc:AlternateContent>
      </w:r>
      <w:r w:rsidR="0081267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9F1D2F" wp14:editId="69CD32D8">
                <wp:simplePos x="0" y="0"/>
                <wp:positionH relativeFrom="column">
                  <wp:posOffset>4133850</wp:posOffset>
                </wp:positionH>
                <wp:positionV relativeFrom="paragraph">
                  <wp:posOffset>1428750</wp:posOffset>
                </wp:positionV>
                <wp:extent cx="2957830" cy="7893050"/>
                <wp:effectExtent l="0" t="0" r="0" b="0"/>
                <wp:wrapNone/>
                <wp:docPr id="4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789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5C" w14:textId="77777777" w:rsidR="00812670" w:rsidRDefault="00812670" w:rsidP="00192518">
                            <w:pP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99F1D7A" wp14:editId="299F1D7B">
                                  <wp:extent cx="2383001" cy="1041991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h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6413" cy="104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F1D5D" w14:textId="77777777" w:rsidR="003505B7" w:rsidRPr="00B45E51" w:rsidRDefault="00470840" w:rsidP="00192518">
                            <w:pPr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45E51"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  <w:t>Science and Social Studies</w:t>
                            </w:r>
                          </w:p>
                          <w:p w14:paraId="299F1D5E" w14:textId="485345C6" w:rsidR="000950F6" w:rsidRPr="00787EA6" w:rsidRDefault="00470840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alternate between units in 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Science and Social Studies</w:t>
                            </w:r>
                            <w:r w:rsidR="00A370EC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this school year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736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Social Studies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have gone over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rules, laws, and our constitution. We are now talking about 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map parts and map reading.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 will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use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title, key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, and the alphanumeric grid. </w:t>
                            </w:r>
                            <w:r w:rsidR="004D39D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Students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ED3BA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will learn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the difference between political and physical maps 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as well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. 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have a map at home have them show you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what they know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!</w:t>
                            </w:r>
                          </w:p>
                          <w:p w14:paraId="06C39900" w14:textId="6A7EEF9C" w:rsidR="00EB5523" w:rsidRPr="00787EA6" w:rsidRDefault="00EB5523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In Science we are </w:t>
                            </w:r>
                            <w:r w:rsidR="00CB18C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beginning</w:t>
                            </w:r>
                            <w:r w:rsidR="0013536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life cycles. This time of year is a perfect time to look for seeds forming in the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garden. </w:t>
                            </w:r>
                            <w:r w:rsidR="00D6002F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Seeds are an important part of a plant life cycle.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happen to find any seeds at home send them in! We’d love to look at them closely.</w:t>
                            </w:r>
                          </w:p>
                          <w:p w14:paraId="299F1D5F" w14:textId="3839F3B0" w:rsidR="00B45E51" w:rsidRDefault="00B45E51" w:rsidP="00470840">
                            <w:pP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14:paraId="5C24341E" w14:textId="77777777" w:rsidR="00ED3BAC" w:rsidRDefault="00ED3BAC" w:rsidP="00ED3BAC">
                            <w:pPr>
                              <w:spacing w:after="0"/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  <w:t xml:space="preserve">     </w:t>
                            </w:r>
                          </w:p>
                          <w:p w14:paraId="0B7C1F8B" w14:textId="77777777" w:rsidR="008F7CBA" w:rsidRDefault="008F7CBA" w:rsidP="00ED3BAC">
                            <w:pPr>
                              <w:spacing w:after="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</w:p>
                          <w:p w14:paraId="299F1D60" w14:textId="32E7179D" w:rsidR="00CE447A" w:rsidRPr="0020459A" w:rsidRDefault="008F7CBA" w:rsidP="00ED3BAC">
                            <w:pPr>
                              <w:spacing w:after="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</w:t>
                            </w:r>
                            <w:r w:rsidR="009135F1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September</w:t>
                            </w:r>
                            <w:r w:rsidR="005103A3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973859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Wave Wonders</w:t>
                            </w:r>
                          </w:p>
                          <w:p w14:paraId="299F1D61" w14:textId="41225A09" w:rsidR="000950F6" w:rsidRPr="0020459A" w:rsidRDefault="00D346A2" w:rsidP="00D346A2">
                            <w:pPr>
                              <w:spacing w:after="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        </w:t>
                            </w:r>
                            <w:r w:rsid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8F7CB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973859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Cobi Pen</w:t>
                            </w:r>
                            <w:r w:rsidR="00B01313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kal</w:t>
                            </w:r>
                          </w:p>
                          <w:p w14:paraId="3230D4BB" w14:textId="23605179" w:rsidR="00D346A2" w:rsidRPr="0020459A" w:rsidRDefault="0020459A" w:rsidP="00D346A2">
                            <w:pPr>
                              <w:spacing w:after="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  </w:t>
                            </w:r>
                            <w:r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8F7CB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D346A2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Had</w:t>
                            </w: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ison Westfall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F" id="Text Box 183" o:spid="_x0000_s1029" type="#_x0000_t202" style="position:absolute;margin-left:325.5pt;margin-top:112.5pt;width:232.9pt;height:6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" filled="f" stroked="f">
                <v:textbox>
                  <w:txbxContent>
                    <w:p w14:paraId="299F1D5C" w14:textId="77777777" w:rsidR="00812670" w:rsidRDefault="00812670" w:rsidP="00192518">
                      <w:pPr>
                        <w:rPr>
                          <w:rFonts w:ascii="Century Gothic" w:hAnsi="Century Gothic" w:cstheme="min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 w:cstheme="minorHAnsi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99F1D7A" wp14:editId="299F1D7B">
                            <wp:extent cx="2383001" cy="1041991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h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6413" cy="104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F1D5D" w14:textId="77777777" w:rsidR="003505B7" w:rsidRPr="00B45E51" w:rsidRDefault="00470840" w:rsidP="00192518">
                      <w:pPr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</w:pPr>
                      <w:r w:rsidRPr="00B45E51"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  <w:t>Science and Social Studies</w:t>
                      </w:r>
                    </w:p>
                    <w:p w14:paraId="299F1D5E" w14:textId="485345C6" w:rsidR="000950F6" w:rsidRPr="00787EA6" w:rsidRDefault="00470840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We will alternate between units in 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>Science and Social Studies</w:t>
                      </w:r>
                      <w:r w:rsidR="00A370EC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 this school year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2F7361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In Social Studies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have gone over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rules, laws, and our constitution. We are now talking about 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map parts and map reading.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 will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use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title, key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, and the alphanumeric grid. </w:t>
                      </w:r>
                      <w:r w:rsidR="004D39D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Students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ED3BA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will learn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the difference between political and physical maps 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as well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. 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have a map at home have them show you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what they know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!</w:t>
                      </w:r>
                    </w:p>
                    <w:p w14:paraId="06C39900" w14:textId="6A7EEF9C" w:rsidR="00EB5523" w:rsidRPr="00787EA6" w:rsidRDefault="00EB5523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In Science we are </w:t>
                      </w:r>
                      <w:r w:rsidR="00CB18C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beginning</w:t>
                      </w:r>
                      <w:r w:rsidR="0013536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life cycles. This time of year is a perfect time to look for seeds forming in the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garden. </w:t>
                      </w:r>
                      <w:r w:rsidR="00D6002F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Seeds are an important part of a plant life cycle.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happen to find any seeds at home send them in! We’d love to look at them closely.</w:t>
                      </w:r>
                    </w:p>
                    <w:p w14:paraId="299F1D5F" w14:textId="3839F3B0" w:rsidR="00B45E51" w:rsidRDefault="00B45E51" w:rsidP="00470840">
                      <w:pP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</w:p>
                    <w:p w14:paraId="5C24341E" w14:textId="77777777" w:rsidR="00ED3BAC" w:rsidRDefault="00ED3BAC" w:rsidP="00ED3BAC">
                      <w:pPr>
                        <w:spacing w:after="0"/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  <w:t xml:space="preserve">     </w:t>
                      </w:r>
                    </w:p>
                    <w:p w14:paraId="0B7C1F8B" w14:textId="77777777" w:rsidR="008F7CBA" w:rsidRDefault="008F7CBA" w:rsidP="00ED3BAC">
                      <w:pPr>
                        <w:spacing w:after="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</w:p>
                    <w:p w14:paraId="299F1D60" w14:textId="32E7179D" w:rsidR="00CE447A" w:rsidRPr="0020459A" w:rsidRDefault="008F7CBA" w:rsidP="00ED3BAC">
                      <w:pPr>
                        <w:spacing w:after="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</w:t>
                      </w:r>
                      <w:r w:rsidR="009135F1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September</w:t>
                      </w:r>
                      <w:r w:rsidR="005103A3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973859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Wave Wonders</w:t>
                      </w:r>
                    </w:p>
                    <w:p w14:paraId="299F1D61" w14:textId="41225A09" w:rsidR="000950F6" w:rsidRPr="0020459A" w:rsidRDefault="00D346A2" w:rsidP="00D346A2">
                      <w:pPr>
                        <w:spacing w:after="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        </w:t>
                      </w:r>
                      <w:r w:rsid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8F7CB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973859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Cobi Pen</w:t>
                      </w:r>
                      <w:r w:rsidR="00B01313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kal</w:t>
                      </w:r>
                    </w:p>
                    <w:p w14:paraId="3230D4BB" w14:textId="23605179" w:rsidR="00D346A2" w:rsidRPr="0020459A" w:rsidRDefault="0020459A" w:rsidP="00D346A2">
                      <w:pPr>
                        <w:spacing w:after="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  </w:t>
                      </w:r>
                      <w:r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8F7CB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D346A2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Had</w:t>
                      </w: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ison Westfall</w:t>
                      </w:r>
                    </w:p>
                  </w:txbxContent>
                </v:textbox>
              </v:shape>
            </w:pict>
          </mc:Fallback>
        </mc:AlternateContent>
      </w:r>
      <w:r w:rsidR="00F624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9F1D31" wp14:editId="299F1D32">
                <wp:simplePos x="0" y="0"/>
                <wp:positionH relativeFrom="column">
                  <wp:posOffset>176842</wp:posOffset>
                </wp:positionH>
                <wp:positionV relativeFrom="paragraph">
                  <wp:posOffset>737558</wp:posOffset>
                </wp:positionV>
                <wp:extent cx="3262713" cy="8405723"/>
                <wp:effectExtent l="0" t="0" r="13970" b="14605"/>
                <wp:wrapNone/>
                <wp:docPr id="4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713" cy="840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62" w14:textId="77777777" w:rsidR="004840A2" w:rsidRDefault="004840A2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63" w14:textId="77777777" w:rsidR="00F406F5" w:rsidRPr="00A074D8" w:rsidRDefault="00F406F5" w:rsidP="00A074D8">
                            <w:pPr>
                              <w:pStyle w:val="Text"/>
                            </w:pPr>
                            <w:r w:rsidRPr="00A074D8">
                              <w:t>Looking Ahead</w:t>
                            </w:r>
                          </w:p>
                          <w:p w14:paraId="299F1D64" w14:textId="77777777" w:rsidR="00F406F5" w:rsidRPr="00805B74" w:rsidRDefault="00F406F5" w:rsidP="00A074D8">
                            <w:pPr>
                              <w:pStyle w:val="Text"/>
                            </w:pPr>
                          </w:p>
                          <w:p w14:paraId="299F1D65" w14:textId="2AEAB4ED" w:rsidR="00DC4092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</w:t>
                            </w:r>
                            <w:r w:rsidR="007C4EC3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ues</w:t>
                            </w: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day, October </w:t>
                            </w:r>
                            <w:r w:rsidR="00602109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99F1D66" w14:textId="77777777" w:rsidR="00451210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Fundraiser ends</w:t>
                            </w:r>
                          </w:p>
                          <w:p w14:paraId="299F1D67" w14:textId="77777777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All money and orders are due at this time.</w:t>
                            </w:r>
                          </w:p>
                          <w:p w14:paraId="43E08E77" w14:textId="18C6442C" w:rsidR="00DD3F15" w:rsidRPr="00805B74" w:rsidRDefault="00DD3F1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093216C4" w14:textId="632640A3" w:rsidR="00DD3F15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Monday, October 2</w:t>
                            </w:r>
                            <w:r w:rsidR="00FE77CC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67C1B3B0" w14:textId="71411FA8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Teacher In-Service</w:t>
                            </w:r>
                          </w:p>
                          <w:p w14:paraId="6A685E53" w14:textId="3DCD894C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14:paraId="2994A2BE" w14:textId="77777777" w:rsidR="00FD6351" w:rsidRPr="00805B74" w:rsidRDefault="00FD635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299F1D6C" w14:textId="1A877A7D" w:rsidR="00C92301" w:rsidRPr="00805B74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Friday, October </w:t>
                            </w:r>
                            <w:r w:rsidR="0032425C"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7B72C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299F1D6D" w14:textId="77777777" w:rsidR="00C92301" w:rsidRPr="00805B74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End of First Quarter</w:t>
                            </w:r>
                          </w:p>
                          <w:p w14:paraId="299F1D6E" w14:textId="77777777" w:rsidR="00812670" w:rsidRPr="00805B74" w:rsidRDefault="00812670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77EFFA84" w14:textId="3FDD4E46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C8626E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November 8</w:t>
                            </w:r>
                          </w:p>
                          <w:p w14:paraId="4C6A9283" w14:textId="77777777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Parent Teacher Conferences begin. Please look for more information to come home.</w:t>
                            </w:r>
                          </w:p>
                          <w:p w14:paraId="299F1D72" w14:textId="2F838F78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179BAC81" w14:textId="77777777" w:rsidR="00B459A8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C8626E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3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-2</w:t>
                            </w:r>
                            <w:r w:rsidR="00B459A8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299F1D76" w14:textId="4921252B" w:rsidR="00B45E51" w:rsidRPr="003C2D93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Thankgiving Break</w:t>
                            </w:r>
                          </w:p>
                          <w:p w14:paraId="299F1D77" w14:textId="77777777" w:rsidR="009428BC" w:rsidRDefault="009428BC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78" w14:textId="77777777" w:rsidR="00FF54C7" w:rsidRDefault="00B45E51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drawing>
                                <wp:inline distT="0" distB="0" distL="0" distR="0" wp14:anchorId="299F1D7C" wp14:editId="50F1C33E">
                                  <wp:extent cx="2867025" cy="183360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umpkin_PNG9383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9620" cy="183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1" id="Text Box 184" o:spid="_x0000_s1030" type="#_x0000_t202" style="position:absolute;margin-left:13.9pt;margin-top:58.1pt;width:256.9pt;height:66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Jo3QEAAJkDAAAOAAAAZHJzL2Uyb0RvYy54bWysU9tu3CAQfa/Uf0C8d+31pklk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" filled="f" stroked="f">
                <v:textbox inset="0,0,0,0">
                  <w:txbxContent>
                    <w:p w14:paraId="299F1D62" w14:textId="77777777" w:rsidR="004840A2" w:rsidRDefault="004840A2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63" w14:textId="77777777" w:rsidR="00F406F5" w:rsidRPr="00A074D8" w:rsidRDefault="00F406F5" w:rsidP="00A074D8">
                      <w:pPr>
                        <w:pStyle w:val="Text"/>
                      </w:pPr>
                      <w:r w:rsidRPr="00A074D8">
                        <w:t>Looking Ahead</w:t>
                      </w:r>
                    </w:p>
                    <w:p w14:paraId="299F1D64" w14:textId="77777777" w:rsidR="00F406F5" w:rsidRPr="00805B74" w:rsidRDefault="00F406F5" w:rsidP="00A074D8">
                      <w:pPr>
                        <w:pStyle w:val="Text"/>
                      </w:pPr>
                    </w:p>
                    <w:p w14:paraId="299F1D65" w14:textId="2AEAB4ED" w:rsidR="00DC4092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</w:t>
                      </w:r>
                      <w:r w:rsidR="007C4EC3">
                        <w:rPr>
                          <w:rStyle w:val="TextChar"/>
                          <w:sz w:val="24"/>
                          <w:szCs w:val="24"/>
                        </w:rPr>
                        <w:t>ues</w:t>
                      </w: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day, October </w:t>
                      </w:r>
                      <w:r w:rsidR="00602109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299F1D66" w14:textId="77777777" w:rsidR="00451210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Fundraiser ends</w:t>
                      </w:r>
                    </w:p>
                    <w:p w14:paraId="299F1D67" w14:textId="77777777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All money and orders are due at this time.</w:t>
                      </w:r>
                    </w:p>
                    <w:p w14:paraId="43E08E77" w14:textId="18C6442C" w:rsidR="00DD3F15" w:rsidRPr="00805B74" w:rsidRDefault="00DD3F1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093216C4" w14:textId="632640A3" w:rsidR="00DD3F15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Monday, October 2</w:t>
                      </w:r>
                      <w:r w:rsidR="00FE77CC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67C1B3B0" w14:textId="71411FA8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Teacher In-Service</w:t>
                      </w:r>
                    </w:p>
                    <w:p w14:paraId="6A685E53" w14:textId="3DCD894C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No school</w:t>
                      </w:r>
                    </w:p>
                    <w:p w14:paraId="2994A2BE" w14:textId="77777777" w:rsidR="00FD6351" w:rsidRPr="00805B74" w:rsidRDefault="00FD635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299F1D6C" w14:textId="1A877A7D" w:rsidR="00C92301" w:rsidRPr="00805B74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Friday, October </w:t>
                      </w:r>
                      <w:r w:rsidR="0032425C" w:rsidRPr="00805B74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7B72CF">
                        <w:rPr>
                          <w:rStyle w:val="TextChar"/>
                          <w:sz w:val="24"/>
                          <w:szCs w:val="24"/>
                        </w:rPr>
                        <w:t>8</w:t>
                      </w:r>
                    </w:p>
                    <w:p w14:paraId="299F1D6D" w14:textId="77777777" w:rsidR="00C92301" w:rsidRPr="00805B74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End of First Quarter</w:t>
                      </w:r>
                    </w:p>
                    <w:p w14:paraId="299F1D6E" w14:textId="77777777" w:rsidR="00812670" w:rsidRPr="00805B74" w:rsidRDefault="00812670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77EFFA84" w14:textId="3FDD4E46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Tuesday, </w:t>
                      </w:r>
                      <w:r w:rsidR="00C8626E">
                        <w:rPr>
                          <w:rStyle w:val="TextChar"/>
                          <w:sz w:val="24"/>
                          <w:szCs w:val="24"/>
                        </w:rPr>
                        <w:t>November 8</w:t>
                      </w:r>
                    </w:p>
                    <w:p w14:paraId="4C6A9283" w14:textId="77777777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Parent Teacher Conferences begin. Please look for more information to come home.</w:t>
                      </w:r>
                    </w:p>
                    <w:p w14:paraId="299F1D72" w14:textId="2F838F78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179BAC81" w14:textId="77777777" w:rsidR="00B459A8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November 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C8626E">
                        <w:rPr>
                          <w:rStyle w:val="TextChar"/>
                          <w:sz w:val="24"/>
                          <w:szCs w:val="24"/>
                        </w:rPr>
                        <w:t>3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-2</w:t>
                      </w:r>
                      <w:r w:rsidR="00B459A8">
                        <w:rPr>
                          <w:rStyle w:val="TextChar"/>
                          <w:sz w:val="24"/>
                          <w:szCs w:val="24"/>
                        </w:rPr>
                        <w:t>5</w:t>
                      </w:r>
                    </w:p>
                    <w:p w14:paraId="299F1D76" w14:textId="4921252B" w:rsidR="00B45E51" w:rsidRPr="003C2D93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Thankgiving Break</w:t>
                      </w:r>
                    </w:p>
                    <w:p w14:paraId="299F1D77" w14:textId="77777777" w:rsidR="009428BC" w:rsidRDefault="009428BC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78" w14:textId="77777777" w:rsidR="00FF54C7" w:rsidRDefault="00B45E51" w:rsidP="00A074D8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drawing>
                          <wp:inline distT="0" distB="0" distL="0" distR="0" wp14:anchorId="299F1D7C" wp14:editId="50F1C33E">
                            <wp:extent cx="2867025" cy="183360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umpkin_PNG9383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9620" cy="183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40A2" w:rsidRPr="008126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299F1D33" wp14:editId="299F1D34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0" t="0" r="0" b="5715"/>
                <wp:wrapNone/>
                <wp:docPr id="3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79" w14:textId="77777777" w:rsidR="000950F6" w:rsidRDefault="000950F6" w:rsidP="00607144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3" id="Freeform 144" o:spid="_x0000_s1031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" adj="-11796480,,5400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stroke joinstyle="round"/>
                <v:formulas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 textboxrect="0,0,6059,12474"/>
                <v:textbox>
                  <w:txbxContent>
                    <w:p w14:paraId="299F1D79" w14:textId="77777777" w:rsidR="000950F6" w:rsidRDefault="000950F6" w:rsidP="00607144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99F1D35" wp14:editId="299F1D36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3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E7B4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99F1D37" wp14:editId="299F1D38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3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D79C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 w:rsidR="00C76012">
        <w:t xml:space="preserve">     </w: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35366" w14:textId="77777777" w:rsidR="009A7A4A" w:rsidRDefault="009A7A4A">
      <w:pPr>
        <w:spacing w:after="0" w:line="240" w:lineRule="auto"/>
      </w:pPr>
      <w:r>
        <w:separator/>
      </w:r>
    </w:p>
  </w:endnote>
  <w:endnote w:type="continuationSeparator" w:id="0">
    <w:p w14:paraId="5D0EEA61" w14:textId="77777777" w:rsidR="009A7A4A" w:rsidRDefault="009A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5194" w14:textId="77777777" w:rsidR="009A7A4A" w:rsidRDefault="009A7A4A">
      <w:pPr>
        <w:spacing w:after="0" w:line="240" w:lineRule="auto"/>
      </w:pPr>
      <w:r>
        <w:separator/>
      </w:r>
    </w:p>
  </w:footnote>
  <w:footnote w:type="continuationSeparator" w:id="0">
    <w:p w14:paraId="247D0BC5" w14:textId="77777777" w:rsidR="009A7A4A" w:rsidRDefault="009A7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63B4"/>
    <w:multiLevelType w:val="multilevel"/>
    <w:tmpl w:val="9ED2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A7B78"/>
    <w:multiLevelType w:val="multilevel"/>
    <w:tmpl w:val="EA98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C3B8F"/>
    <w:multiLevelType w:val="hybridMultilevel"/>
    <w:tmpl w:val="9A16C5B4"/>
    <w:lvl w:ilvl="0" w:tplc="1AAA3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21A5A"/>
    <w:multiLevelType w:val="multilevel"/>
    <w:tmpl w:val="5B3200AC"/>
    <w:lvl w:ilvl="0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10"/>
        </w:tabs>
        <w:ind w:left="1071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7654C4"/>
    <w:multiLevelType w:val="multilevel"/>
    <w:tmpl w:val="471E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4708555">
    <w:abstractNumId w:val="2"/>
  </w:num>
  <w:num w:numId="2" w16cid:durableId="1584757150">
    <w:abstractNumId w:val="0"/>
  </w:num>
  <w:num w:numId="3" w16cid:durableId="1158497509">
    <w:abstractNumId w:val="3"/>
  </w:num>
  <w:num w:numId="4" w16cid:durableId="272203520">
    <w:abstractNumId w:val="1"/>
  </w:num>
  <w:num w:numId="5" w16cid:durableId="297148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DD"/>
    <w:rsid w:val="0001032F"/>
    <w:rsid w:val="00011B9C"/>
    <w:rsid w:val="000246FD"/>
    <w:rsid w:val="000260DC"/>
    <w:rsid w:val="0004157F"/>
    <w:rsid w:val="0004422F"/>
    <w:rsid w:val="00053DE1"/>
    <w:rsid w:val="000828BF"/>
    <w:rsid w:val="000950F6"/>
    <w:rsid w:val="0009747C"/>
    <w:rsid w:val="000B2D63"/>
    <w:rsid w:val="000C1816"/>
    <w:rsid w:val="000C739E"/>
    <w:rsid w:val="000D2881"/>
    <w:rsid w:val="0011716D"/>
    <w:rsid w:val="001267C5"/>
    <w:rsid w:val="0013536E"/>
    <w:rsid w:val="00135BC8"/>
    <w:rsid w:val="0015676F"/>
    <w:rsid w:val="00192518"/>
    <w:rsid w:val="001B2624"/>
    <w:rsid w:val="001D22C0"/>
    <w:rsid w:val="001F7C38"/>
    <w:rsid w:val="0020459A"/>
    <w:rsid w:val="00217B44"/>
    <w:rsid w:val="00232BA6"/>
    <w:rsid w:val="00241F53"/>
    <w:rsid w:val="00246093"/>
    <w:rsid w:val="002574B0"/>
    <w:rsid w:val="002671EC"/>
    <w:rsid w:val="00277455"/>
    <w:rsid w:val="002F7361"/>
    <w:rsid w:val="0031698D"/>
    <w:rsid w:val="0032125F"/>
    <w:rsid w:val="00322631"/>
    <w:rsid w:val="0032425C"/>
    <w:rsid w:val="00327ADF"/>
    <w:rsid w:val="003505B7"/>
    <w:rsid w:val="0035113C"/>
    <w:rsid w:val="003C1BD2"/>
    <w:rsid w:val="003C2D93"/>
    <w:rsid w:val="003C6502"/>
    <w:rsid w:val="003D491E"/>
    <w:rsid w:val="003E0EAF"/>
    <w:rsid w:val="003E21F0"/>
    <w:rsid w:val="00417F62"/>
    <w:rsid w:val="00451210"/>
    <w:rsid w:val="0045516A"/>
    <w:rsid w:val="004575DC"/>
    <w:rsid w:val="00461E13"/>
    <w:rsid w:val="00470840"/>
    <w:rsid w:val="00474A0B"/>
    <w:rsid w:val="004810CE"/>
    <w:rsid w:val="004840A2"/>
    <w:rsid w:val="004B1491"/>
    <w:rsid w:val="004D39DE"/>
    <w:rsid w:val="004D69C8"/>
    <w:rsid w:val="004D7169"/>
    <w:rsid w:val="004D7D45"/>
    <w:rsid w:val="004F0F33"/>
    <w:rsid w:val="004F4BBA"/>
    <w:rsid w:val="00506A57"/>
    <w:rsid w:val="005103A3"/>
    <w:rsid w:val="0051685A"/>
    <w:rsid w:val="00556FC5"/>
    <w:rsid w:val="00562EE5"/>
    <w:rsid w:val="005631C2"/>
    <w:rsid w:val="005A2127"/>
    <w:rsid w:val="005B4833"/>
    <w:rsid w:val="005B5194"/>
    <w:rsid w:val="005C1E2B"/>
    <w:rsid w:val="005F7251"/>
    <w:rsid w:val="00602109"/>
    <w:rsid w:val="00607144"/>
    <w:rsid w:val="0061138C"/>
    <w:rsid w:val="00615239"/>
    <w:rsid w:val="00621E72"/>
    <w:rsid w:val="006240E9"/>
    <w:rsid w:val="00640BB7"/>
    <w:rsid w:val="00646ED7"/>
    <w:rsid w:val="006716A9"/>
    <w:rsid w:val="006745AE"/>
    <w:rsid w:val="0068299D"/>
    <w:rsid w:val="006A135F"/>
    <w:rsid w:val="006B0C98"/>
    <w:rsid w:val="006C6F6D"/>
    <w:rsid w:val="006F6A2B"/>
    <w:rsid w:val="00705B46"/>
    <w:rsid w:val="00710CB0"/>
    <w:rsid w:val="007217D8"/>
    <w:rsid w:val="00734B03"/>
    <w:rsid w:val="00743BF3"/>
    <w:rsid w:val="00753045"/>
    <w:rsid w:val="00787EA6"/>
    <w:rsid w:val="00794FBF"/>
    <w:rsid w:val="00795D7E"/>
    <w:rsid w:val="007A0E02"/>
    <w:rsid w:val="007A58AB"/>
    <w:rsid w:val="007B2312"/>
    <w:rsid w:val="007B72CF"/>
    <w:rsid w:val="007C4EC3"/>
    <w:rsid w:val="007D6C9E"/>
    <w:rsid w:val="007F2844"/>
    <w:rsid w:val="00805B74"/>
    <w:rsid w:val="00806C3A"/>
    <w:rsid w:val="00812670"/>
    <w:rsid w:val="00813801"/>
    <w:rsid w:val="00822A92"/>
    <w:rsid w:val="00831315"/>
    <w:rsid w:val="00856F37"/>
    <w:rsid w:val="008845E0"/>
    <w:rsid w:val="00893EF1"/>
    <w:rsid w:val="008B65D6"/>
    <w:rsid w:val="008C62B8"/>
    <w:rsid w:val="008D06EF"/>
    <w:rsid w:val="008D6A2D"/>
    <w:rsid w:val="008F1ED4"/>
    <w:rsid w:val="008F3040"/>
    <w:rsid w:val="008F7CBA"/>
    <w:rsid w:val="009135F1"/>
    <w:rsid w:val="00915C1C"/>
    <w:rsid w:val="00926D8D"/>
    <w:rsid w:val="009407B0"/>
    <w:rsid w:val="009428BC"/>
    <w:rsid w:val="00944E5A"/>
    <w:rsid w:val="00960B74"/>
    <w:rsid w:val="0096511B"/>
    <w:rsid w:val="00967A41"/>
    <w:rsid w:val="00973859"/>
    <w:rsid w:val="009859BC"/>
    <w:rsid w:val="009A7A4A"/>
    <w:rsid w:val="009A7D5E"/>
    <w:rsid w:val="009B31DD"/>
    <w:rsid w:val="009E6BAB"/>
    <w:rsid w:val="00A026E7"/>
    <w:rsid w:val="00A0456B"/>
    <w:rsid w:val="00A0717A"/>
    <w:rsid w:val="00A074D8"/>
    <w:rsid w:val="00A23737"/>
    <w:rsid w:val="00A2687E"/>
    <w:rsid w:val="00A351A5"/>
    <w:rsid w:val="00A370EC"/>
    <w:rsid w:val="00A4694A"/>
    <w:rsid w:val="00A57912"/>
    <w:rsid w:val="00A731DE"/>
    <w:rsid w:val="00A979DF"/>
    <w:rsid w:val="00AA1735"/>
    <w:rsid w:val="00AC1B62"/>
    <w:rsid w:val="00AD1AE8"/>
    <w:rsid w:val="00AE0E57"/>
    <w:rsid w:val="00AE6574"/>
    <w:rsid w:val="00AF2439"/>
    <w:rsid w:val="00AF7BF2"/>
    <w:rsid w:val="00B01313"/>
    <w:rsid w:val="00B11A54"/>
    <w:rsid w:val="00B43C83"/>
    <w:rsid w:val="00B459A8"/>
    <w:rsid w:val="00B45E51"/>
    <w:rsid w:val="00B62F44"/>
    <w:rsid w:val="00B67600"/>
    <w:rsid w:val="00B67D94"/>
    <w:rsid w:val="00B74FC3"/>
    <w:rsid w:val="00B77C70"/>
    <w:rsid w:val="00B937BA"/>
    <w:rsid w:val="00BC7BD9"/>
    <w:rsid w:val="00BF25D3"/>
    <w:rsid w:val="00C127B2"/>
    <w:rsid w:val="00C243F9"/>
    <w:rsid w:val="00C532A9"/>
    <w:rsid w:val="00C708F6"/>
    <w:rsid w:val="00C76012"/>
    <w:rsid w:val="00C8626E"/>
    <w:rsid w:val="00C92301"/>
    <w:rsid w:val="00CA7D81"/>
    <w:rsid w:val="00CB18CC"/>
    <w:rsid w:val="00CB73AA"/>
    <w:rsid w:val="00CB7C3E"/>
    <w:rsid w:val="00CD7B4D"/>
    <w:rsid w:val="00CE447A"/>
    <w:rsid w:val="00CF1C97"/>
    <w:rsid w:val="00D1307D"/>
    <w:rsid w:val="00D16245"/>
    <w:rsid w:val="00D24D3A"/>
    <w:rsid w:val="00D31229"/>
    <w:rsid w:val="00D346A2"/>
    <w:rsid w:val="00D55099"/>
    <w:rsid w:val="00D6002F"/>
    <w:rsid w:val="00D70D15"/>
    <w:rsid w:val="00DA6013"/>
    <w:rsid w:val="00DA77B8"/>
    <w:rsid w:val="00DB4139"/>
    <w:rsid w:val="00DC0ABA"/>
    <w:rsid w:val="00DC4092"/>
    <w:rsid w:val="00DD3F15"/>
    <w:rsid w:val="00DD60A4"/>
    <w:rsid w:val="00DE611C"/>
    <w:rsid w:val="00E159FA"/>
    <w:rsid w:val="00E4654B"/>
    <w:rsid w:val="00E73208"/>
    <w:rsid w:val="00E80C20"/>
    <w:rsid w:val="00E865C5"/>
    <w:rsid w:val="00E86FAE"/>
    <w:rsid w:val="00E91013"/>
    <w:rsid w:val="00E91D19"/>
    <w:rsid w:val="00E93C8D"/>
    <w:rsid w:val="00E93E23"/>
    <w:rsid w:val="00EA0200"/>
    <w:rsid w:val="00EA1A32"/>
    <w:rsid w:val="00EA5338"/>
    <w:rsid w:val="00EB5523"/>
    <w:rsid w:val="00EC35DE"/>
    <w:rsid w:val="00ED3BAC"/>
    <w:rsid w:val="00EE5832"/>
    <w:rsid w:val="00EF264B"/>
    <w:rsid w:val="00EF4875"/>
    <w:rsid w:val="00F1007C"/>
    <w:rsid w:val="00F218C1"/>
    <w:rsid w:val="00F360D6"/>
    <w:rsid w:val="00F406F5"/>
    <w:rsid w:val="00F409C5"/>
    <w:rsid w:val="00F4516F"/>
    <w:rsid w:val="00F60149"/>
    <w:rsid w:val="00F6240D"/>
    <w:rsid w:val="00F80418"/>
    <w:rsid w:val="00F9095A"/>
    <w:rsid w:val="00F965D7"/>
    <w:rsid w:val="00FC7DB5"/>
    <w:rsid w:val="00FD6351"/>
    <w:rsid w:val="00FE77CC"/>
    <w:rsid w:val="00FE7EE4"/>
    <w:rsid w:val="00FF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F1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A074D8"/>
    <w:pPr>
      <w:spacing w:after="80" w:line="240" w:lineRule="auto"/>
    </w:pPr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A074D8"/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character" w:styleId="Hyperlink">
    <w:name w:val="Hyperlink"/>
    <w:basedOn w:val="DefaultParagraphFont"/>
    <w:uiPriority w:val="99"/>
    <w:unhideWhenUsed/>
    <w:rsid w:val="00795D7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73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ders@gcswav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borders@gcswave.com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orders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803F5E0D674A6A88DC626072D67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47A98-AC64-4122-9843-8FD108CF151D}"/>
      </w:docPartPr>
      <w:docPartBody>
        <w:p w:rsidR="00393746" w:rsidRDefault="00D30E8B">
          <w:pPr>
            <w:pStyle w:val="02803F5E0D674A6A88DC626072D67B93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8B"/>
    <w:rsid w:val="00027EF8"/>
    <w:rsid w:val="00031846"/>
    <w:rsid w:val="001179CA"/>
    <w:rsid w:val="00233840"/>
    <w:rsid w:val="00393746"/>
    <w:rsid w:val="003C3C4A"/>
    <w:rsid w:val="0050399B"/>
    <w:rsid w:val="005F2582"/>
    <w:rsid w:val="00622BBB"/>
    <w:rsid w:val="006A055B"/>
    <w:rsid w:val="0078299C"/>
    <w:rsid w:val="007E51AD"/>
    <w:rsid w:val="00984211"/>
    <w:rsid w:val="00993792"/>
    <w:rsid w:val="00AC1981"/>
    <w:rsid w:val="00B93D65"/>
    <w:rsid w:val="00D30E8B"/>
    <w:rsid w:val="00D36427"/>
    <w:rsid w:val="00D44167"/>
    <w:rsid w:val="00F47585"/>
    <w:rsid w:val="00FD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803F5E0D674A6A88DC626072D67B93">
    <w:name w:val="02803F5E0D674A6A88DC626072D67B9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subject/>
  <dc:creator/>
  <cp:keywords/>
  <dc:description/>
  <cp:lastModifiedBy/>
  <cp:revision>1</cp:revision>
  <dcterms:created xsi:type="dcterms:W3CDTF">2022-09-30T14:16:00Z</dcterms:created>
  <dcterms:modified xsi:type="dcterms:W3CDTF">2022-09-30T14:42:00Z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